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DD0BC" w14:textId="77777777" w:rsidR="003307A2" w:rsidRDefault="003307A2"/>
    <w:tbl>
      <w:tblPr>
        <w:tblW w:w="64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4"/>
        <w:gridCol w:w="2154"/>
        <w:gridCol w:w="2154"/>
      </w:tblGrid>
      <w:tr w:rsidR="003307A2" w14:paraId="7D4C8292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DA126" w14:textId="77777777" w:rsidR="003307A2" w:rsidRDefault="00FF2B9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a</w:t>
            </w:r>
          </w:p>
          <w:p w14:paraId="664C1B60" w14:textId="77777777" w:rsidR="003307A2" w:rsidRDefault="00FF2B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učiteljica Martina </w:t>
            </w:r>
            <w:proofErr w:type="spellStart"/>
            <w:r>
              <w:rPr>
                <w:sz w:val="24"/>
                <w:szCs w:val="24"/>
              </w:rPr>
              <w:t>Smoljo</w:t>
            </w:r>
            <w:proofErr w:type="spellEnd"/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C3135C" w14:textId="77777777" w:rsidR="003307A2" w:rsidRDefault="00FF2B9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b</w:t>
            </w:r>
          </w:p>
          <w:p w14:paraId="26CA6FF7" w14:textId="77777777" w:rsidR="003307A2" w:rsidRDefault="00FF2B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učiteljica Diana</w:t>
            </w:r>
          </w:p>
          <w:p w14:paraId="3F360B68" w14:textId="77777777" w:rsidR="003307A2" w:rsidRDefault="00FF2B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Čagalj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6062DC" w14:textId="77777777" w:rsidR="003307A2" w:rsidRDefault="00FF2B9A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c</w:t>
            </w:r>
          </w:p>
          <w:p w14:paraId="67BD4FBC" w14:textId="77777777" w:rsidR="003307A2" w:rsidRDefault="00FF2B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(produženi boravak)</w:t>
            </w:r>
          </w:p>
          <w:p w14:paraId="64A8D9E1" w14:textId="77777777" w:rsidR="003307A2" w:rsidRDefault="00FF2B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učiteljica Ines</w:t>
            </w:r>
          </w:p>
          <w:p w14:paraId="3CBB6CDF" w14:textId="77777777" w:rsidR="003307A2" w:rsidRDefault="00FF2B9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Kuzmanić</w:t>
            </w:r>
            <w:proofErr w:type="spellEnd"/>
          </w:p>
        </w:tc>
      </w:tr>
      <w:tr w:rsidR="003307A2" w14:paraId="329DDA00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A19E4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OŠJ197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002D98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OŠJ356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E22478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OŠJ649</w:t>
            </w:r>
          </w:p>
        </w:tc>
      </w:tr>
      <w:tr w:rsidR="003307A2" w14:paraId="74211D2C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0F3A3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OŠJ905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4F928D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OŠJ959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B5F913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OŠJAG</w:t>
            </w:r>
          </w:p>
        </w:tc>
      </w:tr>
      <w:tr w:rsidR="003307A2" w14:paraId="34D2FDAE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927EE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OŠJ357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2DB48C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OŠJ310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742597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OŠJ654</w:t>
            </w:r>
          </w:p>
        </w:tc>
      </w:tr>
      <w:tr w:rsidR="003307A2" w14:paraId="53654194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ABE4D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OŠJ496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434B64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OŠJ169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B016BD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OŠJVK</w:t>
            </w:r>
          </w:p>
        </w:tc>
      </w:tr>
      <w:tr w:rsidR="003307A2" w14:paraId="738B7EB7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19A56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OŠJ677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DAD1B2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OŠJ350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AB8EA0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OŠJ721</w:t>
            </w:r>
          </w:p>
        </w:tc>
      </w:tr>
      <w:tr w:rsidR="003307A2" w14:paraId="0977A575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893694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OŠJ983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FFAE99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OŠJ739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D9ED75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OŠJ032</w:t>
            </w:r>
          </w:p>
        </w:tc>
      </w:tr>
      <w:tr w:rsidR="003307A2" w14:paraId="54E5871E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32809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OŠJ919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F3B364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OŠJ124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335E02A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OŠJ314</w:t>
            </w:r>
          </w:p>
        </w:tc>
      </w:tr>
      <w:tr w:rsidR="003307A2" w14:paraId="02D9BE13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D7E44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OŠJ052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61AD8D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OŠJ125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4BD291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OŠJ234</w:t>
            </w:r>
          </w:p>
        </w:tc>
      </w:tr>
      <w:tr w:rsidR="003307A2" w14:paraId="5CA325EE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D979F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OŠJ608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8E9BDB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OŠJ815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FE2376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OŠJ427</w:t>
            </w:r>
          </w:p>
        </w:tc>
      </w:tr>
      <w:tr w:rsidR="003307A2" w14:paraId="513E9D7A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300E9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OŠJ614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76E899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OŠJ687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C61C75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OŠJJM</w:t>
            </w:r>
          </w:p>
        </w:tc>
      </w:tr>
      <w:tr w:rsidR="003307A2" w14:paraId="1195DD15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C3D84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OŠJ290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40D5E2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OŠJNM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5A0C47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OŠJ905</w:t>
            </w:r>
          </w:p>
        </w:tc>
      </w:tr>
      <w:tr w:rsidR="003307A2" w14:paraId="2C61DCEE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F2793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OŠJ453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AE0E0B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OŠJ119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5D7517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OŠJ404</w:t>
            </w:r>
          </w:p>
        </w:tc>
      </w:tr>
      <w:tr w:rsidR="003307A2" w14:paraId="14EC9E29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56DAD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OŠJ176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2D702B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OŠJ435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351828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OŠJ104</w:t>
            </w:r>
          </w:p>
        </w:tc>
      </w:tr>
      <w:tr w:rsidR="003307A2" w14:paraId="4A873127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7C4663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OŠJ511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A52659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OŠJ122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BCEAC3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OŠJ587</w:t>
            </w:r>
          </w:p>
        </w:tc>
      </w:tr>
      <w:tr w:rsidR="003307A2" w14:paraId="656DE2F8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577BD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OŠJ084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7F6DF2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OŠJ321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A9A00C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OŠJ457</w:t>
            </w:r>
          </w:p>
        </w:tc>
      </w:tr>
      <w:tr w:rsidR="003307A2" w14:paraId="3621013C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9329D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OŠJ192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0787CD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OŠJ023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F1AA5A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OŠJ307</w:t>
            </w:r>
          </w:p>
        </w:tc>
      </w:tr>
      <w:tr w:rsidR="003307A2" w14:paraId="4272D1CA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919AA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OŠJ303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9A5172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OŠJ401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334F37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OŠJ545</w:t>
            </w:r>
          </w:p>
        </w:tc>
      </w:tr>
      <w:tr w:rsidR="003307A2" w14:paraId="6B549F75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6FFEF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OŠJ863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F54D97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OŠJ522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AE6490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OŠJ975</w:t>
            </w:r>
          </w:p>
        </w:tc>
      </w:tr>
      <w:tr w:rsidR="003307A2" w14:paraId="4C656795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63FB8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OŠJ165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774531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OŠJ455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A6505B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OŠJDŽ</w:t>
            </w:r>
          </w:p>
        </w:tc>
      </w:tr>
      <w:tr w:rsidR="003307A2" w14:paraId="15C9EAB7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3A5A1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OŠJ025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335FDE8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OŠJ973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5AA71E" w14:textId="77777777" w:rsidR="003307A2" w:rsidRDefault="003307A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07A2" w14:paraId="1A0C49A1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E2686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OŠJ306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58DDCA" w14:textId="77777777" w:rsidR="003307A2" w:rsidRDefault="003307A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4152A5" w14:textId="77777777" w:rsidR="003307A2" w:rsidRDefault="003307A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07A2" w14:paraId="442608CB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1561D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OŠJ177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019250" w14:textId="77777777" w:rsidR="003307A2" w:rsidRDefault="003307A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5709F7" w14:textId="77777777" w:rsidR="003307A2" w:rsidRDefault="003307A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307A2" w14:paraId="7E7DF608" w14:textId="77777777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C3934" w14:textId="77777777" w:rsidR="003307A2" w:rsidRDefault="00FF2B9A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OŠJ801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9B311E" w14:textId="77777777" w:rsidR="003307A2" w:rsidRDefault="003307A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DB832B3" w14:textId="77777777" w:rsidR="003307A2" w:rsidRDefault="003307A2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41549E85" w14:textId="77777777" w:rsidR="003307A2" w:rsidRDefault="003307A2">
      <w:pPr>
        <w:rPr>
          <w:sz w:val="24"/>
          <w:szCs w:val="24"/>
        </w:rPr>
      </w:pPr>
    </w:p>
    <w:p w14:paraId="665239D8" w14:textId="77777777" w:rsidR="003307A2" w:rsidRDefault="003307A2">
      <w:pPr>
        <w:rPr>
          <w:sz w:val="24"/>
          <w:szCs w:val="24"/>
        </w:rPr>
      </w:pPr>
    </w:p>
    <w:p w14:paraId="7B81F206" w14:textId="77777777" w:rsidR="003307A2" w:rsidRDefault="003307A2">
      <w:pPr>
        <w:rPr>
          <w:sz w:val="24"/>
          <w:szCs w:val="24"/>
        </w:rPr>
      </w:pPr>
    </w:p>
    <w:p w14:paraId="432ED939" w14:textId="77777777" w:rsidR="003307A2" w:rsidRDefault="003307A2">
      <w:pPr>
        <w:rPr>
          <w:sz w:val="24"/>
          <w:szCs w:val="24"/>
        </w:rPr>
      </w:pPr>
    </w:p>
    <w:p w14:paraId="77504216" w14:textId="77777777" w:rsidR="003307A2" w:rsidRDefault="003307A2">
      <w:pPr>
        <w:rPr>
          <w:sz w:val="24"/>
          <w:szCs w:val="24"/>
        </w:rPr>
      </w:pPr>
    </w:p>
    <w:p w14:paraId="5D0432C9" w14:textId="77777777" w:rsidR="003307A2" w:rsidRDefault="003307A2">
      <w:pPr>
        <w:rPr>
          <w:sz w:val="24"/>
          <w:szCs w:val="24"/>
        </w:rPr>
      </w:pPr>
    </w:p>
    <w:p w14:paraId="051D3F56" w14:textId="77777777" w:rsidR="003307A2" w:rsidRDefault="003307A2">
      <w:pPr>
        <w:rPr>
          <w:sz w:val="24"/>
          <w:szCs w:val="24"/>
        </w:rPr>
      </w:pPr>
    </w:p>
    <w:p w14:paraId="4E137273" w14:textId="77777777" w:rsidR="003307A2" w:rsidRDefault="003307A2">
      <w:pPr>
        <w:rPr>
          <w:sz w:val="24"/>
          <w:szCs w:val="24"/>
        </w:rPr>
      </w:pPr>
    </w:p>
    <w:sectPr w:rsidR="003307A2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69D47" w14:textId="77777777" w:rsidR="00FF2B9A" w:rsidRDefault="00FF2B9A">
      <w:pPr>
        <w:spacing w:after="0" w:line="240" w:lineRule="auto"/>
      </w:pPr>
      <w:r>
        <w:separator/>
      </w:r>
    </w:p>
  </w:endnote>
  <w:endnote w:type="continuationSeparator" w:id="0">
    <w:p w14:paraId="4438BD19" w14:textId="77777777" w:rsidR="00FF2B9A" w:rsidRDefault="00FF2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762A6" w14:textId="77777777" w:rsidR="00FF2B9A" w:rsidRDefault="00FF2B9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9A69CE8" w14:textId="77777777" w:rsidR="00FF2B9A" w:rsidRDefault="00FF2B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307A2"/>
    <w:rsid w:val="003307A2"/>
    <w:rsid w:val="00951302"/>
    <w:rsid w:val="00FF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4832B"/>
  <w15:docId w15:val="{94734BD7-3AD0-4BD9-8C5E-B066CA12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 Ivanišević</dc:creator>
  <dc:description/>
  <cp:lastModifiedBy>Mirka Ivanišević</cp:lastModifiedBy>
  <cp:revision>2</cp:revision>
  <cp:lastPrinted>2026-09-01T06:50:00Z</cp:lastPrinted>
  <dcterms:created xsi:type="dcterms:W3CDTF">2026-09-01T07:43:00Z</dcterms:created>
  <dcterms:modified xsi:type="dcterms:W3CDTF">2026-09-01T07:43:00Z</dcterms:modified>
</cp:coreProperties>
</file>